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0FC" w:rsidRPr="0087142D" w:rsidRDefault="008100FC" w:rsidP="008C0518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714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РОССИЙСКАЯ ФЕДЕРАЦИЯ</w:t>
      </w:r>
    </w:p>
    <w:p w:rsidR="008100FC" w:rsidRPr="0087142D" w:rsidRDefault="008100FC" w:rsidP="008C0518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714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ОРЛОВСКАЯ ОБЛАСТЬ</w:t>
      </w:r>
    </w:p>
    <w:p w:rsidR="008100FC" w:rsidRPr="0087142D" w:rsidRDefault="008100FC" w:rsidP="008C0518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714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ПОКРОВСКИЙ РАЙОН</w:t>
      </w:r>
    </w:p>
    <w:p w:rsidR="008100FC" w:rsidRPr="00693AD6" w:rsidRDefault="008100FC" w:rsidP="008C0518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ВЕРХОСОСЕНСКИЙ</w:t>
      </w:r>
      <w:r w:rsidRPr="00693AD6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сельский Совет народных депутатов</w:t>
      </w:r>
    </w:p>
    <w:p w:rsidR="008100FC" w:rsidRPr="00693AD6" w:rsidRDefault="008100FC" w:rsidP="008C0518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8100FC" w:rsidRPr="0087142D" w:rsidRDefault="008100FC" w:rsidP="008C0518">
      <w:pPr>
        <w:pStyle w:val="NormalWeb"/>
        <w:spacing w:before="0" w:beforeAutospacing="0" w:after="0" w:afterAutospacing="0" w:line="315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93AD6">
        <w:rPr>
          <w:b/>
          <w:bCs/>
          <w:color w:val="000000"/>
          <w:sz w:val="28"/>
          <w:szCs w:val="28"/>
        </w:rPr>
        <w:t> </w:t>
      </w:r>
      <w:r w:rsidRPr="00693AD6">
        <w:rPr>
          <w:rStyle w:val="apple-converted-space"/>
          <w:color w:val="000000"/>
          <w:sz w:val="28"/>
          <w:szCs w:val="28"/>
        </w:rPr>
        <w:t> </w:t>
      </w:r>
      <w:r w:rsidRPr="008714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РЕШЕНИЕ</w:t>
      </w:r>
      <w:r w:rsidRPr="0087142D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8100FC" w:rsidRPr="00D36026" w:rsidRDefault="008100FC" w:rsidP="008C0518">
      <w:pPr>
        <w:pStyle w:val="NormalWeb"/>
        <w:spacing w:before="0" w:beforeAutospacing="0" w:after="0" w:afterAutospacing="0" w:line="315" w:lineRule="atLeast"/>
        <w:jc w:val="center"/>
        <w:rPr>
          <w:color w:val="000000"/>
          <w:sz w:val="36"/>
          <w:szCs w:val="36"/>
        </w:rPr>
      </w:pPr>
    </w:p>
    <w:tbl>
      <w:tblPr>
        <w:tblW w:w="9464" w:type="dxa"/>
        <w:tblInd w:w="-106" w:type="dxa"/>
        <w:tblLayout w:type="fixed"/>
        <w:tblLook w:val="0000"/>
      </w:tblPr>
      <w:tblGrid>
        <w:gridCol w:w="5070"/>
        <w:gridCol w:w="4394"/>
      </w:tblGrid>
      <w:tr w:rsidR="008100FC" w:rsidRPr="00020D85">
        <w:tc>
          <w:tcPr>
            <w:tcW w:w="5070" w:type="dxa"/>
          </w:tcPr>
          <w:p w:rsidR="008100FC" w:rsidRPr="00E81B46" w:rsidRDefault="008100FC" w:rsidP="00715D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 июня  2020 года</w:t>
            </w:r>
            <w:r w:rsidRPr="00E81B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</w:t>
            </w:r>
          </w:p>
          <w:p w:rsidR="008100FC" w:rsidRPr="00693AD6" w:rsidRDefault="008100FC" w:rsidP="003E343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4394" w:type="dxa"/>
          </w:tcPr>
          <w:p w:rsidR="008100FC" w:rsidRPr="00E81B46" w:rsidRDefault="008100FC" w:rsidP="00F10359">
            <w:pPr>
              <w:autoSpaceDE w:val="0"/>
              <w:autoSpaceDN w:val="0"/>
              <w:spacing w:after="0" w:line="240" w:lineRule="auto"/>
              <w:ind w:left="601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E81B46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43/3 – СС </w:t>
            </w:r>
          </w:p>
        </w:tc>
      </w:tr>
      <w:tr w:rsidR="008100FC" w:rsidRPr="00020D85">
        <w:tc>
          <w:tcPr>
            <w:tcW w:w="5070" w:type="dxa"/>
          </w:tcPr>
          <w:p w:rsidR="008100FC" w:rsidRPr="00E81B46" w:rsidRDefault="008100FC" w:rsidP="00715D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4394" w:type="dxa"/>
          </w:tcPr>
          <w:p w:rsidR="008100FC" w:rsidRPr="00693AD6" w:rsidRDefault="008100FC" w:rsidP="00715D46">
            <w:pPr>
              <w:autoSpaceDE w:val="0"/>
              <w:autoSpaceDN w:val="0"/>
              <w:spacing w:after="0" w:line="240" w:lineRule="auto"/>
              <w:ind w:left="601"/>
              <w:jc w:val="both"/>
              <w:rPr>
                <w:rFonts w:ascii="Times New Roman" w:hAnsi="Times New Roman" w:cs="Times New Roman"/>
              </w:rPr>
            </w:pPr>
            <w:r w:rsidRPr="00693AD6">
              <w:rPr>
                <w:rFonts w:ascii="Times New Roman" w:hAnsi="Times New Roman" w:cs="Times New Roman"/>
              </w:rPr>
              <w:t xml:space="preserve">Принято на </w:t>
            </w:r>
            <w:r>
              <w:rPr>
                <w:rFonts w:ascii="Times New Roman" w:hAnsi="Times New Roman" w:cs="Times New Roman"/>
              </w:rPr>
              <w:t>43</w:t>
            </w:r>
            <w:r w:rsidRPr="00693AD6">
              <w:rPr>
                <w:rFonts w:ascii="Times New Roman" w:hAnsi="Times New Roman" w:cs="Times New Roman"/>
              </w:rPr>
              <w:t xml:space="preserve"> заседании </w:t>
            </w:r>
          </w:p>
          <w:p w:rsidR="008100FC" w:rsidRPr="00E81B46" w:rsidRDefault="008100FC" w:rsidP="00715D46">
            <w:pPr>
              <w:autoSpaceDE w:val="0"/>
              <w:autoSpaceDN w:val="0"/>
              <w:spacing w:after="0" w:line="240" w:lineRule="auto"/>
              <w:ind w:left="601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693AD6">
              <w:rPr>
                <w:rFonts w:ascii="Times New Roman" w:hAnsi="Times New Roman" w:cs="Times New Roman"/>
              </w:rPr>
              <w:t>сельского Совета народных депутатов</w:t>
            </w:r>
          </w:p>
        </w:tc>
      </w:tr>
    </w:tbl>
    <w:p w:rsidR="008100FC" w:rsidRPr="00964C24" w:rsidRDefault="008100FC" w:rsidP="008C0518">
      <w:pPr>
        <w:pStyle w:val="NormalWeb"/>
        <w:spacing w:after="0" w:afterAutospacing="0" w:line="315" w:lineRule="atLeast"/>
        <w:rPr>
          <w:color w:val="000000"/>
          <w:sz w:val="23"/>
          <w:szCs w:val="23"/>
        </w:rPr>
      </w:pPr>
    </w:p>
    <w:p w:rsidR="008100FC" w:rsidRPr="00D04903" w:rsidRDefault="008100FC" w:rsidP="008C0518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D04903">
        <w:rPr>
          <w:rFonts w:ascii="Times New Roman" w:hAnsi="Times New Roman" w:cs="Times New Roman"/>
          <w:color w:val="000000"/>
          <w:sz w:val="28"/>
          <w:szCs w:val="28"/>
        </w:rPr>
        <w:t xml:space="preserve">О плане работы </w:t>
      </w:r>
    </w:p>
    <w:p w:rsidR="008100FC" w:rsidRPr="00D04903" w:rsidRDefault="008100FC" w:rsidP="008C0518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D04903">
        <w:rPr>
          <w:rFonts w:ascii="Times New Roman" w:hAnsi="Times New Roman" w:cs="Times New Roman"/>
          <w:color w:val="000000"/>
          <w:sz w:val="28"/>
          <w:szCs w:val="28"/>
        </w:rPr>
        <w:t>Верхососенского сельского Совета</w:t>
      </w:r>
    </w:p>
    <w:p w:rsidR="008100FC" w:rsidRPr="00D04903" w:rsidRDefault="008100FC" w:rsidP="008C0518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D04903">
        <w:rPr>
          <w:rFonts w:ascii="Times New Roman" w:hAnsi="Times New Roman" w:cs="Times New Roman"/>
          <w:color w:val="000000"/>
          <w:sz w:val="28"/>
          <w:szCs w:val="28"/>
        </w:rPr>
        <w:t>народных депутатов на второе полугодие 2020 год.</w:t>
      </w:r>
    </w:p>
    <w:p w:rsidR="008100FC" w:rsidRPr="00D04903" w:rsidRDefault="008100FC" w:rsidP="008C0518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</w:p>
    <w:p w:rsidR="008100FC" w:rsidRPr="00D04903" w:rsidRDefault="008100FC" w:rsidP="008C0518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</w:p>
    <w:p w:rsidR="008100FC" w:rsidRPr="00D04903" w:rsidRDefault="008100FC" w:rsidP="008C0518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4903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 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законом от 24.04.2020 года № 148-ФЗ «О внесении изменений в отдельные законодательные акты Российской Федерации»</w:t>
      </w:r>
      <w:r w:rsidRPr="00D04903">
        <w:rPr>
          <w:rFonts w:ascii="Times New Roman" w:hAnsi="Times New Roman" w:cs="Times New Roman"/>
          <w:color w:val="000000"/>
          <w:sz w:val="28"/>
          <w:szCs w:val="28"/>
        </w:rPr>
        <w:t>,  на основании Устава  Верхососенского сельского поселения Покровского района Орловской области, Верхососенский сельский Совет народных депутатов</w:t>
      </w:r>
    </w:p>
    <w:p w:rsidR="008100FC" w:rsidRPr="00D04903" w:rsidRDefault="008100FC" w:rsidP="008C0518">
      <w:pPr>
        <w:pStyle w:val="NormalWeb"/>
        <w:spacing w:line="315" w:lineRule="atLeas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049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РЕШИЛ: </w:t>
      </w:r>
    </w:p>
    <w:p w:rsidR="008100FC" w:rsidRPr="00D04903" w:rsidRDefault="008100FC" w:rsidP="008C0518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4903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План работы Верхососенского сельского Совета народных депутатов Покровского района Орловской области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второе полугодие </w:t>
      </w:r>
      <w:r w:rsidRPr="00D04903">
        <w:rPr>
          <w:rFonts w:ascii="Times New Roman" w:hAnsi="Times New Roman" w:cs="Times New Roman"/>
          <w:color w:val="000000"/>
          <w:sz w:val="28"/>
          <w:szCs w:val="28"/>
        </w:rPr>
        <w:t>2020 год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04903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приложению.</w:t>
      </w:r>
    </w:p>
    <w:p w:rsidR="008100FC" w:rsidRPr="00D04903" w:rsidRDefault="008100FC" w:rsidP="008C0518">
      <w:pPr>
        <w:pStyle w:val="NormalWeb"/>
        <w:numPr>
          <w:ilvl w:val="0"/>
          <w:numId w:val="1"/>
        </w:numPr>
        <w:spacing w:before="0" w:beforeAutospacing="0" w:after="0" w:afterAutospacing="0" w:line="60" w:lineRule="atLeast"/>
        <w:ind w:right="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4903">
        <w:rPr>
          <w:rFonts w:ascii="Times New Roman" w:hAnsi="Times New Roman" w:cs="Times New Roman"/>
          <w:color w:val="000000"/>
          <w:sz w:val="28"/>
          <w:szCs w:val="28"/>
        </w:rPr>
        <w:t>Дополнения и изменения вносить по мере необходимости на заседаниях  Верхососенского  сельского Совета народных депутатов.</w:t>
      </w:r>
    </w:p>
    <w:p w:rsidR="008100FC" w:rsidRPr="00D04903" w:rsidRDefault="008100FC" w:rsidP="008C0518">
      <w:pPr>
        <w:pStyle w:val="NormalWeb"/>
        <w:numPr>
          <w:ilvl w:val="0"/>
          <w:numId w:val="1"/>
        </w:numPr>
        <w:spacing w:before="0" w:beforeAutospacing="0" w:after="0" w:afterAutospacing="0" w:line="60" w:lineRule="atLeast"/>
        <w:ind w:right="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49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Контроль за выполнением настоящего решения оставляю за собой.</w:t>
      </w:r>
    </w:p>
    <w:p w:rsidR="008100FC" w:rsidRPr="00D04903" w:rsidRDefault="008100FC" w:rsidP="008C0518">
      <w:pPr>
        <w:pStyle w:val="NormalWeb"/>
        <w:spacing w:before="0" w:beforeAutospacing="0" w:after="0" w:afterAutospacing="0" w:line="60" w:lineRule="atLeast"/>
        <w:ind w:right="57"/>
        <w:rPr>
          <w:rFonts w:ascii="Times New Roman" w:hAnsi="Times New Roman" w:cs="Times New Roman"/>
          <w:color w:val="000000"/>
          <w:sz w:val="28"/>
          <w:szCs w:val="28"/>
        </w:rPr>
      </w:pPr>
    </w:p>
    <w:p w:rsidR="008100FC" w:rsidRPr="00D04903" w:rsidRDefault="008100FC" w:rsidP="008C0518">
      <w:pPr>
        <w:pStyle w:val="NormalWeb"/>
        <w:spacing w:before="0" w:beforeAutospacing="0" w:after="0" w:afterAutospacing="0" w:line="60" w:lineRule="atLeast"/>
        <w:ind w:right="57"/>
        <w:rPr>
          <w:rFonts w:ascii="Times New Roman" w:hAnsi="Times New Roman" w:cs="Times New Roman"/>
          <w:color w:val="000000"/>
          <w:sz w:val="28"/>
          <w:szCs w:val="28"/>
        </w:rPr>
      </w:pPr>
    </w:p>
    <w:p w:rsidR="008100FC" w:rsidRPr="00D04903" w:rsidRDefault="008100FC" w:rsidP="008C0518">
      <w:pPr>
        <w:pStyle w:val="NormalWeb"/>
        <w:spacing w:before="0" w:beforeAutospacing="0" w:after="0" w:afterAutospacing="0" w:line="60" w:lineRule="atLeast"/>
        <w:ind w:right="57"/>
        <w:rPr>
          <w:rFonts w:ascii="Times New Roman" w:hAnsi="Times New Roman" w:cs="Times New Roman"/>
          <w:color w:val="000000"/>
          <w:sz w:val="28"/>
          <w:szCs w:val="28"/>
        </w:rPr>
      </w:pPr>
    </w:p>
    <w:p w:rsidR="008100FC" w:rsidRPr="00D04903" w:rsidRDefault="008100FC" w:rsidP="008C0518">
      <w:pPr>
        <w:pStyle w:val="NormalWeb"/>
        <w:spacing w:before="0" w:beforeAutospacing="0" w:after="0" w:afterAutospacing="0" w:line="60" w:lineRule="atLeast"/>
        <w:ind w:right="57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0031" w:type="dxa"/>
        <w:tblInd w:w="-106" w:type="dxa"/>
        <w:tblLook w:val="00A0"/>
      </w:tblPr>
      <w:tblGrid>
        <w:gridCol w:w="8188"/>
        <w:gridCol w:w="1843"/>
      </w:tblGrid>
      <w:tr w:rsidR="008100FC" w:rsidRPr="00D04903">
        <w:tc>
          <w:tcPr>
            <w:tcW w:w="8188" w:type="dxa"/>
          </w:tcPr>
          <w:p w:rsidR="008100FC" w:rsidRPr="00D04903" w:rsidRDefault="008100FC" w:rsidP="00C257DF">
            <w:pPr>
              <w:pStyle w:val="NormalWeb"/>
              <w:spacing w:before="0" w:beforeAutospacing="0" w:after="0" w:afterAutospacing="0" w:line="100" w:lineRule="atLeast"/>
              <w:ind w:right="5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8100FC" w:rsidRPr="00D04903" w:rsidRDefault="008100FC" w:rsidP="00594AC3">
            <w:pPr>
              <w:pStyle w:val="NormalWeb"/>
              <w:spacing w:before="0" w:beforeAutospacing="0" w:after="0" w:afterAutospacing="0" w:line="100" w:lineRule="atLeast"/>
              <w:ind w:right="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04903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 Глава Верхососенского</w:t>
            </w:r>
          </w:p>
          <w:p w:rsidR="008100FC" w:rsidRPr="00D04903" w:rsidRDefault="008100FC" w:rsidP="00C257DF">
            <w:pPr>
              <w:pStyle w:val="NormalWeb"/>
              <w:spacing w:before="0" w:beforeAutospacing="0" w:after="0" w:afterAutospacing="0" w:line="100" w:lineRule="atLeast"/>
              <w:ind w:right="5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04903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сельского поселения  </w:t>
            </w:r>
            <w:r w:rsidRPr="00D04903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 </w:t>
            </w:r>
            <w:r w:rsidRPr="00D04903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                                                 Е.Н.Тучкова</w:t>
            </w:r>
          </w:p>
        </w:tc>
        <w:tc>
          <w:tcPr>
            <w:tcW w:w="1843" w:type="dxa"/>
          </w:tcPr>
          <w:p w:rsidR="008100FC" w:rsidRPr="00D04903" w:rsidRDefault="008100FC" w:rsidP="00020D85">
            <w:pPr>
              <w:pStyle w:val="NormalWeb"/>
              <w:spacing w:before="0" w:beforeAutospacing="0" w:after="0" w:afterAutospacing="0" w:line="100" w:lineRule="atLeast"/>
              <w:ind w:right="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04903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:rsidR="008100FC" w:rsidRPr="00D04903" w:rsidRDefault="008100FC" w:rsidP="00020D85">
            <w:pPr>
              <w:pStyle w:val="NormalWeb"/>
              <w:spacing w:before="0" w:beforeAutospacing="0" w:after="0" w:afterAutospacing="0" w:line="100" w:lineRule="atLeast"/>
              <w:ind w:right="5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100FC" w:rsidRPr="00020D85">
        <w:tc>
          <w:tcPr>
            <w:tcW w:w="8188" w:type="dxa"/>
          </w:tcPr>
          <w:p w:rsidR="008100FC" w:rsidRPr="00020D85" w:rsidRDefault="008100FC" w:rsidP="00020D85">
            <w:pPr>
              <w:pStyle w:val="NormalWeb"/>
              <w:spacing w:before="0" w:beforeAutospacing="0" w:after="0" w:afterAutospacing="0" w:line="60" w:lineRule="atLeast"/>
              <w:ind w:right="57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8100FC" w:rsidRPr="00020D85" w:rsidRDefault="008100FC" w:rsidP="00020D85">
            <w:pPr>
              <w:pStyle w:val="NormalWeb"/>
              <w:spacing w:before="0" w:beforeAutospacing="0" w:after="0" w:afterAutospacing="0" w:line="100" w:lineRule="atLeast"/>
              <w:ind w:right="57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8100FC" w:rsidRDefault="008100FC" w:rsidP="0087142D">
      <w:pPr>
        <w:pStyle w:val="NormalWeb"/>
        <w:tabs>
          <w:tab w:val="left" w:pos="4065"/>
        </w:tabs>
        <w:spacing w:before="0" w:beforeAutospacing="0" w:after="0" w:afterAutospacing="0" w:line="100" w:lineRule="atLeast"/>
        <w:ind w:right="57"/>
        <w:rPr>
          <w:b/>
          <w:bCs/>
          <w:color w:val="000000"/>
          <w:sz w:val="32"/>
          <w:szCs w:val="32"/>
        </w:rPr>
      </w:pPr>
    </w:p>
    <w:p w:rsidR="008100FC" w:rsidRDefault="008100FC" w:rsidP="0087142D">
      <w:pPr>
        <w:pStyle w:val="NormalWeb"/>
        <w:tabs>
          <w:tab w:val="left" w:pos="4065"/>
        </w:tabs>
        <w:spacing w:before="0" w:beforeAutospacing="0" w:after="0" w:afterAutospacing="0" w:line="100" w:lineRule="atLeast"/>
        <w:ind w:right="57"/>
        <w:rPr>
          <w:b/>
          <w:bCs/>
          <w:color w:val="000000"/>
          <w:sz w:val="32"/>
          <w:szCs w:val="32"/>
        </w:rPr>
      </w:pPr>
    </w:p>
    <w:p w:rsidR="008100FC" w:rsidRDefault="008100FC" w:rsidP="0087142D">
      <w:pPr>
        <w:pStyle w:val="NormalWeb"/>
        <w:tabs>
          <w:tab w:val="left" w:pos="4065"/>
        </w:tabs>
        <w:spacing w:before="0" w:beforeAutospacing="0" w:after="0" w:afterAutospacing="0" w:line="100" w:lineRule="atLeast"/>
        <w:ind w:right="57"/>
        <w:rPr>
          <w:b/>
          <w:bCs/>
          <w:color w:val="000000"/>
          <w:sz w:val="32"/>
          <w:szCs w:val="32"/>
        </w:rPr>
      </w:pPr>
    </w:p>
    <w:p w:rsidR="008100FC" w:rsidRDefault="008100FC" w:rsidP="0087142D">
      <w:pPr>
        <w:pStyle w:val="NormalWeb"/>
        <w:tabs>
          <w:tab w:val="left" w:pos="4065"/>
        </w:tabs>
        <w:spacing w:before="0" w:beforeAutospacing="0" w:after="0" w:afterAutospacing="0" w:line="100" w:lineRule="atLeast"/>
        <w:ind w:right="57"/>
        <w:rPr>
          <w:b/>
          <w:bCs/>
          <w:color w:val="000000"/>
          <w:sz w:val="32"/>
          <w:szCs w:val="32"/>
        </w:rPr>
      </w:pPr>
    </w:p>
    <w:p w:rsidR="008100FC" w:rsidRPr="0087142D" w:rsidRDefault="008100FC" w:rsidP="0087142D">
      <w:pPr>
        <w:pStyle w:val="NormalWeb"/>
        <w:tabs>
          <w:tab w:val="left" w:pos="4065"/>
        </w:tabs>
        <w:spacing w:before="0" w:beforeAutospacing="0" w:after="0" w:afterAutospacing="0" w:line="100" w:lineRule="atLeast"/>
        <w:ind w:right="57"/>
        <w:rPr>
          <w:b/>
          <w:bCs/>
          <w:color w:val="000000"/>
          <w:sz w:val="32"/>
          <w:szCs w:val="32"/>
        </w:rPr>
      </w:pPr>
    </w:p>
    <w:p w:rsidR="008100FC" w:rsidRPr="00D04903" w:rsidRDefault="008100FC" w:rsidP="00D04903">
      <w:pPr>
        <w:pStyle w:val="p9"/>
        <w:shd w:val="clear" w:color="auto" w:fill="FFFFFF"/>
        <w:spacing w:before="0" w:beforeAutospacing="0" w:after="0" w:afterAutospacing="0"/>
        <w:ind w:firstLine="5954"/>
        <w:jc w:val="right"/>
        <w:rPr>
          <w:rFonts w:ascii="Times New Roman" w:hAnsi="Times New Roman" w:cs="Times New Roman"/>
          <w:color w:val="000000"/>
        </w:rPr>
      </w:pPr>
      <w:r w:rsidRPr="00D04903">
        <w:rPr>
          <w:rFonts w:ascii="Times New Roman" w:hAnsi="Times New Roman" w:cs="Times New Roman"/>
          <w:color w:val="000000"/>
        </w:rPr>
        <w:t>УТВЕРЖДЕН</w:t>
      </w:r>
      <w:r>
        <w:rPr>
          <w:rFonts w:ascii="Times New Roman" w:hAnsi="Times New Roman" w:cs="Times New Roman"/>
          <w:color w:val="000000"/>
        </w:rPr>
        <w:t xml:space="preserve"> :</w:t>
      </w:r>
    </w:p>
    <w:p w:rsidR="008100FC" w:rsidRPr="00D04903" w:rsidRDefault="008100FC" w:rsidP="00D04903">
      <w:pPr>
        <w:pStyle w:val="p9"/>
        <w:shd w:val="clear" w:color="auto" w:fill="FFFFFF"/>
        <w:spacing w:before="0" w:beforeAutospacing="0" w:after="0" w:afterAutospacing="0"/>
        <w:jc w:val="right"/>
        <w:rPr>
          <w:rFonts w:ascii="Times New Roman" w:hAnsi="Times New Roman" w:cs="Times New Roman"/>
          <w:color w:val="000000"/>
        </w:rPr>
      </w:pPr>
      <w:r w:rsidRPr="00D04903">
        <w:rPr>
          <w:rFonts w:ascii="Times New Roman" w:hAnsi="Times New Roman" w:cs="Times New Roman"/>
          <w:color w:val="000000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                   </w:t>
      </w:r>
      <w:r w:rsidRPr="00D04903">
        <w:rPr>
          <w:rFonts w:ascii="Times New Roman" w:hAnsi="Times New Roman" w:cs="Times New Roman"/>
          <w:color w:val="000000"/>
        </w:rPr>
        <w:t>решением Верхососенского сельского</w:t>
      </w:r>
    </w:p>
    <w:p w:rsidR="008100FC" w:rsidRPr="00D04903" w:rsidRDefault="008100FC" w:rsidP="00D04903">
      <w:pPr>
        <w:pStyle w:val="p9"/>
        <w:shd w:val="clear" w:color="auto" w:fill="FFFFFF"/>
        <w:spacing w:before="0" w:beforeAutospacing="0" w:after="0" w:afterAutospacing="0"/>
        <w:ind w:firstLine="5954"/>
        <w:jc w:val="right"/>
        <w:rPr>
          <w:rFonts w:ascii="Times New Roman" w:hAnsi="Times New Roman" w:cs="Times New Roman"/>
          <w:color w:val="000000"/>
        </w:rPr>
      </w:pPr>
      <w:r w:rsidRPr="00D04903">
        <w:rPr>
          <w:rFonts w:ascii="Times New Roman" w:hAnsi="Times New Roman" w:cs="Times New Roman"/>
          <w:color w:val="000000"/>
        </w:rPr>
        <w:t>Совета народных депутатов</w:t>
      </w:r>
    </w:p>
    <w:p w:rsidR="008100FC" w:rsidRPr="00D04903" w:rsidRDefault="008100FC" w:rsidP="00D04903">
      <w:pPr>
        <w:pStyle w:val="p9"/>
        <w:shd w:val="clear" w:color="auto" w:fill="FFFFFF"/>
        <w:spacing w:before="0" w:beforeAutospacing="0" w:after="0" w:afterAutospacing="0"/>
        <w:ind w:firstLine="5954"/>
        <w:jc w:val="right"/>
        <w:rPr>
          <w:rFonts w:ascii="Times New Roman" w:hAnsi="Times New Roman" w:cs="Times New Roman"/>
          <w:color w:val="000000"/>
        </w:rPr>
      </w:pPr>
      <w:r w:rsidRPr="00D04903">
        <w:rPr>
          <w:rFonts w:ascii="Times New Roman" w:hAnsi="Times New Roman" w:cs="Times New Roman"/>
          <w:color w:val="000000"/>
        </w:rPr>
        <w:t>от 26.06.2020 г. № 43/3- СС</w:t>
      </w:r>
    </w:p>
    <w:p w:rsidR="008100FC" w:rsidRDefault="008100FC" w:rsidP="008C0518">
      <w:pPr>
        <w:pStyle w:val="NormalWeb"/>
        <w:spacing w:before="0" w:beforeAutospacing="0" w:after="0" w:afterAutospacing="0" w:line="100" w:lineRule="atLeast"/>
        <w:ind w:right="57"/>
        <w:jc w:val="center"/>
        <w:rPr>
          <w:rFonts w:ascii="Cambria" w:hAnsi="Cambria" w:cs="Cambria"/>
          <w:b/>
          <w:bCs/>
          <w:color w:val="000000"/>
          <w:sz w:val="32"/>
          <w:szCs w:val="32"/>
        </w:rPr>
      </w:pPr>
    </w:p>
    <w:p w:rsidR="008100FC" w:rsidRPr="005100E0" w:rsidRDefault="008100FC" w:rsidP="008C0518">
      <w:pPr>
        <w:pStyle w:val="NormalWeb"/>
        <w:spacing w:before="0" w:beforeAutospacing="0" w:after="0" w:afterAutospacing="0" w:line="100" w:lineRule="atLeast"/>
        <w:ind w:right="57"/>
        <w:jc w:val="center"/>
        <w:rPr>
          <w:rFonts w:ascii="Cambria" w:hAnsi="Cambria" w:cs="Cambria"/>
          <w:b/>
          <w:bCs/>
          <w:color w:val="000000"/>
          <w:sz w:val="32"/>
          <w:szCs w:val="32"/>
        </w:rPr>
      </w:pPr>
      <w:r w:rsidRPr="005100E0">
        <w:rPr>
          <w:rFonts w:ascii="Cambria" w:hAnsi="Cambria" w:cs="Cambria"/>
          <w:b/>
          <w:bCs/>
          <w:color w:val="000000"/>
          <w:sz w:val="32"/>
          <w:szCs w:val="32"/>
        </w:rPr>
        <w:t xml:space="preserve"> ПЛАН</w:t>
      </w:r>
    </w:p>
    <w:p w:rsidR="008100FC" w:rsidRPr="005100E0" w:rsidRDefault="008100FC" w:rsidP="008C0518">
      <w:pPr>
        <w:pStyle w:val="NormalWeb"/>
        <w:spacing w:before="0" w:beforeAutospacing="0" w:after="0" w:afterAutospacing="0" w:line="100" w:lineRule="atLeast"/>
        <w:ind w:right="57"/>
        <w:jc w:val="center"/>
        <w:rPr>
          <w:rFonts w:ascii="Cambria" w:hAnsi="Cambria" w:cs="Cambria"/>
          <w:b/>
          <w:bCs/>
          <w:color w:val="000000"/>
          <w:sz w:val="32"/>
          <w:szCs w:val="32"/>
        </w:rPr>
      </w:pPr>
      <w:r>
        <w:rPr>
          <w:rFonts w:ascii="Cambria" w:hAnsi="Cambria" w:cs="Cambria"/>
          <w:b/>
          <w:bCs/>
          <w:color w:val="000000"/>
          <w:sz w:val="32"/>
          <w:szCs w:val="32"/>
        </w:rPr>
        <w:t>работы Верхососенского</w:t>
      </w:r>
      <w:r w:rsidRPr="005100E0">
        <w:rPr>
          <w:rFonts w:ascii="Cambria" w:hAnsi="Cambria" w:cs="Cambria"/>
          <w:b/>
          <w:bCs/>
          <w:color w:val="000000"/>
          <w:sz w:val="32"/>
          <w:szCs w:val="32"/>
        </w:rPr>
        <w:t xml:space="preserve"> сельского Совета</w:t>
      </w:r>
    </w:p>
    <w:p w:rsidR="008100FC" w:rsidRPr="005100E0" w:rsidRDefault="008100FC" w:rsidP="008C0518">
      <w:pPr>
        <w:pStyle w:val="NormalWeb"/>
        <w:spacing w:before="0" w:beforeAutospacing="0" w:after="0" w:afterAutospacing="0" w:line="100" w:lineRule="atLeast"/>
        <w:ind w:right="57"/>
        <w:jc w:val="center"/>
        <w:rPr>
          <w:rFonts w:ascii="Cambria" w:hAnsi="Cambria" w:cs="Cambria"/>
          <w:b/>
          <w:bCs/>
          <w:color w:val="000000"/>
          <w:sz w:val="32"/>
          <w:szCs w:val="32"/>
        </w:rPr>
      </w:pPr>
      <w:r w:rsidRPr="005100E0">
        <w:rPr>
          <w:rFonts w:ascii="Cambria" w:hAnsi="Cambria" w:cs="Cambria"/>
          <w:b/>
          <w:bCs/>
          <w:color w:val="000000"/>
          <w:sz w:val="32"/>
          <w:szCs w:val="32"/>
        </w:rPr>
        <w:t xml:space="preserve">народных депутатов на </w:t>
      </w:r>
      <w:r>
        <w:rPr>
          <w:rFonts w:ascii="Cambria" w:hAnsi="Cambria" w:cs="Cambria"/>
          <w:b/>
          <w:bCs/>
          <w:color w:val="000000"/>
          <w:sz w:val="32"/>
          <w:szCs w:val="32"/>
        </w:rPr>
        <w:t xml:space="preserve">второе полугодие </w:t>
      </w:r>
      <w:r w:rsidRPr="005100E0">
        <w:rPr>
          <w:rFonts w:ascii="Cambria" w:hAnsi="Cambria" w:cs="Cambria"/>
          <w:b/>
          <w:bCs/>
          <w:color w:val="000000"/>
          <w:sz w:val="32"/>
          <w:szCs w:val="32"/>
        </w:rPr>
        <w:t>20</w:t>
      </w:r>
      <w:r>
        <w:rPr>
          <w:rFonts w:ascii="Cambria" w:hAnsi="Cambria" w:cs="Cambria"/>
          <w:b/>
          <w:bCs/>
          <w:color w:val="000000"/>
          <w:sz w:val="32"/>
          <w:szCs w:val="32"/>
        </w:rPr>
        <w:t>20</w:t>
      </w:r>
      <w:r w:rsidRPr="005100E0">
        <w:rPr>
          <w:rFonts w:ascii="Cambria" w:hAnsi="Cambria" w:cs="Cambria"/>
          <w:b/>
          <w:bCs/>
          <w:color w:val="000000"/>
          <w:sz w:val="32"/>
          <w:szCs w:val="32"/>
        </w:rPr>
        <w:t xml:space="preserve"> год</w:t>
      </w:r>
      <w:r>
        <w:rPr>
          <w:rFonts w:ascii="Cambria" w:hAnsi="Cambria" w:cs="Cambria"/>
          <w:b/>
          <w:bCs/>
          <w:color w:val="000000"/>
          <w:sz w:val="32"/>
          <w:szCs w:val="32"/>
        </w:rPr>
        <w:t>а</w:t>
      </w:r>
      <w:r w:rsidRPr="005100E0">
        <w:rPr>
          <w:rFonts w:ascii="Cambria" w:hAnsi="Cambria" w:cs="Cambria"/>
          <w:b/>
          <w:bCs/>
          <w:color w:val="000000"/>
          <w:sz w:val="32"/>
          <w:szCs w:val="32"/>
        </w:rPr>
        <w:t>.</w:t>
      </w:r>
    </w:p>
    <w:p w:rsidR="008100FC" w:rsidRDefault="008100FC" w:rsidP="008C0518">
      <w:pPr>
        <w:pStyle w:val="NormalWeb"/>
        <w:spacing w:before="0" w:beforeAutospacing="0" w:after="0" w:afterAutospacing="0" w:line="100" w:lineRule="atLeast"/>
        <w:ind w:right="57"/>
        <w:rPr>
          <w:b/>
          <w:bCs/>
          <w:color w:val="000000"/>
          <w:sz w:val="32"/>
          <w:szCs w:val="32"/>
          <w:u w:val="single"/>
        </w:rPr>
      </w:pPr>
    </w:p>
    <w:tbl>
      <w:tblPr>
        <w:tblW w:w="9796" w:type="dxa"/>
        <w:tblCellSpacing w:w="0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585"/>
        <w:gridCol w:w="4535"/>
        <w:gridCol w:w="1984"/>
        <w:gridCol w:w="2692"/>
      </w:tblGrid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</w:p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rPr>
                <w:b/>
                <w:bCs/>
              </w:rPr>
              <w:t>п\п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rPr>
                <w:b/>
                <w:bCs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F720AF">
              <w:rPr>
                <w:b/>
                <w:bCs/>
              </w:rPr>
              <w:t xml:space="preserve">Срок </w:t>
            </w:r>
          </w:p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rPr>
                <w:b/>
                <w:bCs/>
              </w:rPr>
              <w:t>проведения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Ответственные исполнители, Инициатор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32" w:right="79"/>
            </w:pPr>
            <w:r w:rsidRPr="00F720AF">
              <w:t>Заседания сельского Совета народных депутатов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77"/>
              <w:jc w:val="center"/>
            </w:pPr>
            <w:r w:rsidRPr="00F720AF">
              <w:t>В соответствии с регламентом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Ответственный – Председатель сельского Совета народных депутатов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32" w:right="79"/>
            </w:pPr>
            <w:r w:rsidRPr="00F720AF">
              <w:t>Проведение внеочередных заседаний сельского Совета народных депутатов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77"/>
              <w:jc w:val="center"/>
            </w:pPr>
            <w:r w:rsidRPr="00F720AF">
              <w:t>В течение года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Ответственный – Председатель сельского Совета народных депутатов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3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32" w:right="79"/>
            </w:pPr>
            <w:r w:rsidRPr="00F720AF">
              <w:t>Заседание постоянных комиссий сельского Совета народных депутатов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77"/>
              <w:jc w:val="center"/>
            </w:pPr>
            <w:r w:rsidRPr="00F720AF">
              <w:t>В течение года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Pr="003E3439" w:rsidRDefault="008100FC" w:rsidP="003E3439">
            <w:pPr>
              <w:jc w:val="center"/>
              <w:rPr>
                <w:rFonts w:ascii="Times New Roman" w:hAnsi="Times New Roman" w:cs="Times New Roman"/>
              </w:rPr>
            </w:pPr>
            <w:r w:rsidRPr="003E3439">
              <w:rPr>
                <w:rFonts w:ascii="Times New Roman" w:hAnsi="Times New Roman" w:cs="Times New Roman"/>
              </w:rPr>
              <w:t>Ответственный – Председатель сельского Совета народных депутатов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4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32" w:right="79"/>
            </w:pPr>
            <w:r w:rsidRPr="00F720AF">
              <w:t>Прием граждан депутатами сельского Совета народных депутатов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77"/>
              <w:jc w:val="center"/>
            </w:pPr>
            <w:r w:rsidRPr="00F720AF">
              <w:t>В соответствии с графиком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Pr="003E3439" w:rsidRDefault="008100FC" w:rsidP="003E3439">
            <w:pPr>
              <w:jc w:val="center"/>
              <w:rPr>
                <w:rFonts w:ascii="Times New Roman" w:hAnsi="Times New Roman" w:cs="Times New Roman"/>
              </w:rPr>
            </w:pPr>
            <w:r w:rsidRPr="003E3439">
              <w:rPr>
                <w:rFonts w:ascii="Times New Roman" w:hAnsi="Times New Roman" w:cs="Times New Roman"/>
              </w:rPr>
              <w:t>Ответственный – Председатель сельского Совета народных депутатов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5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32" w:right="79"/>
            </w:pPr>
            <w:r w:rsidRPr="00F720AF">
              <w:t>Проведение встреч с избирателями, участие в собраниях и конференциях граждан по вопросам местного значения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77"/>
              <w:jc w:val="center"/>
            </w:pPr>
            <w:r w:rsidRPr="00F720AF">
              <w:t>В течение года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Pr="003E3439" w:rsidRDefault="008100FC" w:rsidP="003E3439">
            <w:pPr>
              <w:jc w:val="center"/>
              <w:rPr>
                <w:rFonts w:ascii="Times New Roman" w:hAnsi="Times New Roman" w:cs="Times New Roman"/>
              </w:rPr>
            </w:pPr>
            <w:r w:rsidRPr="003E3439">
              <w:rPr>
                <w:rFonts w:ascii="Times New Roman" w:hAnsi="Times New Roman" w:cs="Times New Roman"/>
              </w:rPr>
              <w:t>Ответственный – Председатель сельского Совета народных депутатов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6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32" w:right="79"/>
            </w:pPr>
            <w:r w:rsidRPr="00F720AF">
              <w:t>Работа с письмами, жалобами, обращениями граждан, предприятий, организаций, учреждений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77"/>
              <w:jc w:val="center"/>
            </w:pPr>
            <w:r w:rsidRPr="00F720AF">
              <w:t>В течение года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Pr="003E3439" w:rsidRDefault="008100FC" w:rsidP="003E3439">
            <w:pPr>
              <w:jc w:val="center"/>
              <w:rPr>
                <w:rFonts w:ascii="Times New Roman" w:hAnsi="Times New Roman" w:cs="Times New Roman"/>
              </w:rPr>
            </w:pPr>
            <w:r w:rsidRPr="003E3439">
              <w:rPr>
                <w:rFonts w:ascii="Times New Roman" w:hAnsi="Times New Roman" w:cs="Times New Roman"/>
              </w:rPr>
              <w:t>Ответственный – Председатель сельского Совета народных депутатов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7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32" w:right="79"/>
            </w:pPr>
            <w:r w:rsidRPr="00F720AF">
              <w:t>Осуществление контроля исполнения решений, принятых сельским Советом народных депутатов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77"/>
              <w:jc w:val="center"/>
            </w:pPr>
            <w:r w:rsidRPr="00F720AF">
              <w:t>В течение года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 xml:space="preserve">Ответственный – Председатель сельского Совета народных депутатов </w:t>
            </w:r>
          </w:p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Инициатор – Прокуратура Покровского района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8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32" w:right="79"/>
            </w:pPr>
            <w:r w:rsidRPr="00F720AF">
              <w:t>Разработка и утверждение нормативных правовых актов, касающихся деятельности органа местного самоуправления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77"/>
              <w:jc w:val="center"/>
            </w:pPr>
            <w:r w:rsidRPr="00F720AF">
              <w:t>В течение года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 xml:space="preserve">Ответственный – Председатель сельского Совета народных депутатов </w:t>
            </w:r>
          </w:p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Инициатор – Прокуратура Покровского района, Администрация сельского поселения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9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32" w:right="79"/>
            </w:pPr>
            <w:r w:rsidRPr="00F720AF">
              <w:t>Внесение изменений в НПА сельск</w:t>
            </w:r>
            <w:r>
              <w:t>ого</w:t>
            </w:r>
            <w:r w:rsidRPr="00F720AF">
              <w:t xml:space="preserve"> Советом народных депутатов </w:t>
            </w:r>
            <w:r>
              <w:t xml:space="preserve">и сельского поселения </w:t>
            </w:r>
            <w:r w:rsidRPr="00F720AF">
              <w:t>в соответствии с изменениями федерального и регионального законодательства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77"/>
              <w:jc w:val="center"/>
            </w:pPr>
            <w:r w:rsidRPr="00F720AF">
              <w:t>По мере необходимости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Ответственный –Депутаты Верхососенского сельского Совета народных депутатов</w:t>
            </w:r>
          </w:p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Инициатор – Прокуратура Покровского района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10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32" w:right="79"/>
            </w:pPr>
            <w:r w:rsidRPr="00F720AF">
              <w:t>Информирование населения о деятельности сельского Совета народных депутатов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77"/>
              <w:jc w:val="center"/>
            </w:pPr>
            <w:r w:rsidRPr="00F720AF">
              <w:t>В течение года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 xml:space="preserve">Ответственный – Председатель сельского Совета народных депутатов </w:t>
            </w:r>
          </w:p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Депутаты  сельского Совета народных депутатов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11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32" w:right="79"/>
            </w:pPr>
            <w:r w:rsidRPr="00F720AF">
              <w:t>Опубликование (обнародование) принятых сельским Советом народных депутатов НПА, размещение на официальном сайте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77"/>
              <w:jc w:val="center"/>
            </w:pPr>
            <w:r w:rsidRPr="00F720AF">
              <w:t>В течение года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Ответственный – Администрация сельского поселения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12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F10359">
            <w:pPr>
              <w:pStyle w:val="NormalWeb"/>
              <w:spacing w:before="0" w:beforeAutospacing="0" w:after="0" w:afterAutospacing="0"/>
              <w:ind w:left="132" w:right="79"/>
            </w:pPr>
            <w:r w:rsidRPr="00F720AF">
              <w:t xml:space="preserve">Внесение изменений в бюджет </w:t>
            </w:r>
            <w:r>
              <w:t>Верхососенского</w:t>
            </w:r>
            <w:r w:rsidRPr="00F720AF">
              <w:t xml:space="preserve"> </w:t>
            </w:r>
            <w:r>
              <w:t>сельского поселения</w:t>
            </w:r>
            <w:r w:rsidRPr="00F720AF">
              <w:t xml:space="preserve"> на 20</w:t>
            </w:r>
            <w:r>
              <w:t>20</w:t>
            </w:r>
            <w:r w:rsidRPr="00F720AF">
              <w:t xml:space="preserve"> год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77"/>
              <w:jc w:val="center"/>
            </w:pPr>
            <w:r w:rsidRPr="00F720AF">
              <w:t>В течение года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Ответственный –</w:t>
            </w:r>
          </w:p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Депутаты  сельского Совета народных депутатов</w:t>
            </w:r>
          </w:p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Администрация сельского поселения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13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3E3439">
            <w:pPr>
              <w:pStyle w:val="NormalWeb"/>
              <w:spacing w:before="0" w:beforeAutospacing="0" w:after="0" w:afterAutospacing="0"/>
              <w:ind w:left="132" w:right="79"/>
            </w:pPr>
            <w:r w:rsidRPr="00F720AF">
              <w:t>Внесении изменений и дополнений в Устав</w:t>
            </w:r>
            <w:r>
              <w:t xml:space="preserve"> Верхососенского</w:t>
            </w:r>
            <w:r w:rsidRPr="00F720AF">
              <w:t xml:space="preserve"> </w:t>
            </w:r>
            <w:r>
              <w:t>сельского поселения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77"/>
              <w:jc w:val="center"/>
            </w:pPr>
            <w:r w:rsidRPr="00F720AF">
              <w:t>По мере необходимости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Ответственный –</w:t>
            </w:r>
          </w:p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Депутаты  сельского Совета народных депутатов</w:t>
            </w:r>
          </w:p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Администрация сельского поселения Инициатор – Прокуратура Покровского района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14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ind w:left="132" w:right="79"/>
            </w:pPr>
            <w:r w:rsidRPr="00F720AF">
              <w:t>Осуществление предварительного, текущего и последующего контроля по бюджетно-финансовым вопросам</w:t>
            </w:r>
          </w:p>
          <w:p w:rsidR="008100FC" w:rsidRDefault="008100FC" w:rsidP="00715D46">
            <w:pPr>
              <w:pStyle w:val="NormalWeb"/>
              <w:spacing w:before="0" w:beforeAutospacing="0" w:after="0" w:afterAutospacing="0"/>
              <w:ind w:left="132" w:right="79"/>
            </w:pPr>
          </w:p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32" w:right="79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77"/>
              <w:jc w:val="center"/>
            </w:pPr>
            <w:r w:rsidRPr="00F720AF">
              <w:t>В течение года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Ответственный –</w:t>
            </w:r>
          </w:p>
          <w:p w:rsidR="008100FC" w:rsidRPr="00F720AF" w:rsidRDefault="008100FC" w:rsidP="003E3439">
            <w:pPr>
              <w:pStyle w:val="NormalWeb"/>
              <w:spacing w:before="0" w:beforeAutospacing="0" w:after="0" w:afterAutospacing="0"/>
              <w:jc w:val="center"/>
            </w:pPr>
            <w:r>
              <w:t>Постоянная комиссия сельского Совета народных депутатов</w:t>
            </w:r>
          </w:p>
        </w:tc>
      </w:tr>
      <w:tr w:rsidR="008100FC" w:rsidRPr="00020D85">
        <w:trPr>
          <w:trHeight w:val="1121"/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15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C92DCA">
            <w:pPr>
              <w:pStyle w:val="NormalWeb"/>
              <w:spacing w:before="0" w:beforeAutospacing="0" w:after="0" w:afterAutospacing="0"/>
              <w:ind w:left="132" w:right="79"/>
            </w:pPr>
            <w:r w:rsidRPr="00F720AF">
              <w:t xml:space="preserve">Внесение изменений в реестр муниципального имущества </w:t>
            </w:r>
            <w:r>
              <w:t>Верхососенского сельского поселения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77"/>
              <w:jc w:val="center"/>
            </w:pPr>
            <w:r w:rsidRPr="00F720AF">
              <w:t>По мере необходимости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Ответственный –</w:t>
            </w:r>
          </w:p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Администрация сельского поселения</w:t>
            </w:r>
          </w:p>
        </w:tc>
      </w:tr>
      <w:tr w:rsidR="008100FC" w:rsidRPr="00020D85">
        <w:trPr>
          <w:trHeight w:val="616"/>
          <w:tblCellSpacing w:w="0" w:type="dxa"/>
        </w:trPr>
        <w:tc>
          <w:tcPr>
            <w:tcW w:w="585" w:type="dxa"/>
            <w:tcBorders>
              <w:top w:val="outset" w:sz="6" w:space="0" w:color="auto"/>
              <w:bottom w:val="nil"/>
              <w:right w:val="single" w:sz="4" w:space="0" w:color="auto"/>
            </w:tcBorders>
          </w:tcPr>
          <w:p w:rsidR="008100FC" w:rsidRPr="00D04903" w:rsidRDefault="008100FC" w:rsidP="00715D46">
            <w:pPr>
              <w:pStyle w:val="NormalWeb"/>
              <w:spacing w:before="0" w:beforeAutospacing="0" w:after="0" w:afterAutospacing="0"/>
              <w:jc w:val="center"/>
            </w:pPr>
          </w:p>
          <w:p w:rsidR="008100FC" w:rsidRPr="00D04903" w:rsidRDefault="008100FC" w:rsidP="00715D46">
            <w:pPr>
              <w:pStyle w:val="NormalWeb"/>
              <w:spacing w:before="0" w:beforeAutospacing="0" w:after="0" w:afterAutospacing="0"/>
              <w:jc w:val="center"/>
            </w:pPr>
          </w:p>
          <w:p w:rsidR="008100FC" w:rsidRPr="00D04903" w:rsidRDefault="008100FC" w:rsidP="00D04903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</w:p>
        </w:tc>
        <w:tc>
          <w:tcPr>
            <w:tcW w:w="9211" w:type="dxa"/>
            <w:gridSpan w:val="3"/>
            <w:tcBorders>
              <w:top w:val="outset" w:sz="6" w:space="0" w:color="auto"/>
              <w:left w:val="single" w:sz="4" w:space="0" w:color="auto"/>
              <w:bottom w:val="nil"/>
              <w:right w:val="outset" w:sz="6" w:space="0" w:color="A0A0A0"/>
            </w:tcBorders>
          </w:tcPr>
          <w:p w:rsidR="008100FC" w:rsidRPr="00D04903" w:rsidRDefault="008100FC" w:rsidP="00D04903">
            <w:pPr>
              <w:pStyle w:val="NormalWeb"/>
              <w:spacing w:before="0" w:beforeAutospacing="0" w:after="0" w:afterAutospacing="0"/>
            </w:pPr>
          </w:p>
        </w:tc>
      </w:tr>
      <w:tr w:rsidR="008100FC" w:rsidRPr="00020D85">
        <w:trPr>
          <w:trHeight w:val="275"/>
          <w:tblCellSpacing w:w="0" w:type="dxa"/>
        </w:trPr>
        <w:tc>
          <w:tcPr>
            <w:tcW w:w="582" w:type="dxa"/>
            <w:tcBorders>
              <w:top w:val="nil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9214" w:type="dxa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8100FC" w:rsidRPr="00D04903" w:rsidRDefault="008100FC" w:rsidP="0087142D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4903">
              <w:rPr>
                <w:rFonts w:ascii="Times New Roman" w:hAnsi="Times New Roman" w:cs="Times New Roman"/>
                <w:b/>
                <w:bCs/>
              </w:rPr>
              <w:t>Вопросы, выносимые для рассмотрения на заседаниях сельского Совета народных депутатов:</w:t>
            </w:r>
          </w:p>
        </w:tc>
      </w:tr>
      <w:tr w:rsidR="008100FC" w:rsidRPr="00020D85">
        <w:trPr>
          <w:trHeight w:val="1247"/>
          <w:tblCellSpacing w:w="0" w:type="dxa"/>
        </w:trPr>
        <w:tc>
          <w:tcPr>
            <w:tcW w:w="9796" w:type="dxa"/>
            <w:gridSpan w:val="4"/>
            <w:tcBorders>
              <w:top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8100FC" w:rsidRPr="00D04903" w:rsidRDefault="008100FC" w:rsidP="00D04903">
            <w:pPr>
              <w:pStyle w:val="NormalWeb"/>
              <w:spacing w:before="0" w:beforeAutospacing="0" w:after="0" w:afterAutospacing="0"/>
            </w:pPr>
          </w:p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</w:p>
          <w:p w:rsidR="008100FC" w:rsidRPr="00D04903" w:rsidRDefault="008100FC" w:rsidP="00D0490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7A1C52">
              <w:rPr>
                <w:b/>
                <w:bCs/>
                <w:lang w:val="en-US"/>
              </w:rPr>
              <w:t xml:space="preserve">III </w:t>
            </w:r>
            <w:r w:rsidRPr="007A1C52">
              <w:rPr>
                <w:b/>
                <w:bCs/>
              </w:rPr>
              <w:t>квартал 20</w:t>
            </w:r>
            <w:r>
              <w:rPr>
                <w:b/>
                <w:bCs/>
              </w:rPr>
              <w:t>20</w:t>
            </w:r>
            <w:r w:rsidRPr="007A1C52">
              <w:rPr>
                <w:b/>
                <w:bCs/>
              </w:rPr>
              <w:t xml:space="preserve"> года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1.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F10359">
            <w:pPr>
              <w:pStyle w:val="NormalWeb"/>
              <w:spacing w:before="0" w:beforeAutospacing="0" w:after="0" w:afterAutospacing="0"/>
              <w:ind w:left="127" w:right="126"/>
            </w:pPr>
            <w:r w:rsidRPr="00F720AF">
              <w:t xml:space="preserve">Об исполнении бюджета </w:t>
            </w:r>
            <w:r>
              <w:t>сельского поселения</w:t>
            </w:r>
            <w:r w:rsidRPr="00F720AF">
              <w:t xml:space="preserve"> за первое полугодие 20</w:t>
            </w:r>
            <w:r>
              <w:t>20</w:t>
            </w:r>
            <w:r w:rsidRPr="00F720AF">
              <w:t xml:space="preserve"> года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Июль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Ответственный –</w:t>
            </w:r>
          </w:p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Ведущий специалист-бухгалтер сельского поселения</w:t>
            </w:r>
          </w:p>
        </w:tc>
      </w:tr>
      <w:tr w:rsidR="008100FC" w:rsidRPr="00020D85">
        <w:trPr>
          <w:trHeight w:val="1245"/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2.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F10359">
            <w:pPr>
              <w:pStyle w:val="NormalWeb"/>
              <w:spacing w:before="0" w:beforeAutospacing="0" w:after="0" w:afterAutospacing="0"/>
              <w:ind w:left="127" w:right="126"/>
            </w:pPr>
            <w:r>
              <w:t>О готовности подведомственный учреждений к работе в осеннее-зимний период 2020-2021 г.г. (отопительный сезон)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Август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Ответственный –</w:t>
            </w:r>
          </w:p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Глава сельского поселения</w:t>
            </w:r>
          </w:p>
        </w:tc>
      </w:tr>
      <w:tr w:rsidR="008100FC" w:rsidRPr="00020D85">
        <w:trPr>
          <w:trHeight w:val="540"/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jc w:val="center"/>
            </w:pPr>
            <w:r>
              <w:t>3.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Default="008100FC" w:rsidP="00F10359">
            <w:pPr>
              <w:pStyle w:val="NormalWeb"/>
              <w:ind w:left="127" w:right="126"/>
            </w:pPr>
            <w:r w:rsidRPr="00F720AF">
              <w:t>Внесении изменений и дополнений в Устав</w:t>
            </w:r>
            <w:r>
              <w:t xml:space="preserve"> Верхососенского</w:t>
            </w:r>
            <w:r w:rsidRPr="00F720AF">
              <w:t xml:space="preserve"> </w:t>
            </w:r>
            <w:r>
              <w:t xml:space="preserve">сельского поселения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jc w:val="center"/>
            </w:pPr>
            <w:r>
              <w:t xml:space="preserve"> Июль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8100FC" w:rsidRDefault="008100FC" w:rsidP="00D04903">
            <w:pPr>
              <w:pStyle w:val="NormalWeb"/>
              <w:spacing w:before="0" w:beforeAutospacing="0" w:after="0" w:afterAutospacing="0"/>
              <w:jc w:val="center"/>
            </w:pPr>
            <w:r>
              <w:t>Ответственный –</w:t>
            </w:r>
          </w:p>
          <w:p w:rsidR="008100FC" w:rsidRDefault="008100FC" w:rsidP="00D04903">
            <w:pPr>
              <w:pStyle w:val="NormalWeb"/>
              <w:spacing w:before="0" w:beforeAutospacing="0" w:after="0" w:afterAutospacing="0"/>
              <w:jc w:val="center"/>
            </w:pPr>
            <w:r>
              <w:t>Депутаты  сельского Совета народных депутатов Администрация сельского поселения Инициатор – Прокуратура Покровского района</w:t>
            </w:r>
          </w:p>
        </w:tc>
      </w:tr>
      <w:tr w:rsidR="008100FC" w:rsidRPr="00020D85">
        <w:trPr>
          <w:tblCellSpacing w:w="0" w:type="dxa"/>
        </w:trPr>
        <w:tc>
          <w:tcPr>
            <w:tcW w:w="9796" w:type="dxa"/>
            <w:gridSpan w:val="4"/>
            <w:tcBorders>
              <w:top w:val="outset" w:sz="6" w:space="0" w:color="auto"/>
              <w:bottom w:val="nil"/>
              <w:right w:val="outset" w:sz="6" w:space="0" w:color="A0A0A0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</w:p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C063D5">
              <w:rPr>
                <w:b/>
                <w:bCs/>
                <w:lang w:val="en-US"/>
              </w:rPr>
              <w:t xml:space="preserve">IV </w:t>
            </w:r>
            <w:r w:rsidRPr="00C063D5">
              <w:rPr>
                <w:b/>
                <w:bCs/>
              </w:rPr>
              <w:t>квартал 20</w:t>
            </w:r>
            <w:r>
              <w:rPr>
                <w:b/>
                <w:bCs/>
              </w:rPr>
              <w:t>20</w:t>
            </w:r>
            <w:r w:rsidRPr="00C063D5">
              <w:rPr>
                <w:b/>
                <w:bCs/>
              </w:rPr>
              <w:t xml:space="preserve"> года </w:t>
            </w:r>
          </w:p>
          <w:p w:rsidR="008100FC" w:rsidRPr="00C063D5" w:rsidRDefault="008100FC" w:rsidP="00715D4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1.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F10359">
            <w:pPr>
              <w:pStyle w:val="NormalWeb"/>
              <w:spacing w:before="0" w:beforeAutospacing="0" w:after="0" w:afterAutospacing="0"/>
              <w:ind w:left="127" w:right="126"/>
            </w:pPr>
            <w:r w:rsidRPr="00F720AF">
              <w:t xml:space="preserve">Об исполнении бюджета </w:t>
            </w:r>
            <w:r>
              <w:t>сельского поселения</w:t>
            </w:r>
            <w:r w:rsidRPr="00F720AF">
              <w:t xml:space="preserve"> за 9 месяцев 20</w:t>
            </w:r>
            <w:r>
              <w:t>20</w:t>
            </w:r>
            <w:r w:rsidRPr="00F720AF">
              <w:t xml:space="preserve"> года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Октябрь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ind w:left="127" w:right="127"/>
              <w:jc w:val="center"/>
            </w:pPr>
            <w:r>
              <w:t>Ответственный –</w:t>
            </w:r>
          </w:p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27"/>
              <w:jc w:val="center"/>
            </w:pPr>
            <w:r>
              <w:t>Ведущий специалист-бухгалтер сельского поселения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3.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F10359">
            <w:pPr>
              <w:pStyle w:val="NormalWeb"/>
              <w:spacing w:before="0" w:beforeAutospacing="0" w:after="0" w:afterAutospacing="0"/>
              <w:ind w:left="127" w:right="126"/>
            </w:pPr>
            <w:r w:rsidRPr="00F720AF">
              <w:t xml:space="preserve">О проекте бюджета </w:t>
            </w:r>
            <w:r>
              <w:t xml:space="preserve">сельского поселения </w:t>
            </w:r>
            <w:r w:rsidRPr="00F720AF">
              <w:t xml:space="preserve"> на 20</w:t>
            </w:r>
            <w:r>
              <w:t>21</w:t>
            </w:r>
            <w:r w:rsidRPr="00F720AF">
              <w:t xml:space="preserve"> год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Ноябрь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ind w:left="127" w:right="127"/>
              <w:jc w:val="center"/>
            </w:pPr>
            <w:r>
              <w:t>Ответственный –</w:t>
            </w:r>
          </w:p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27"/>
              <w:jc w:val="center"/>
            </w:pPr>
            <w:r>
              <w:t>Ведущий специалист-бухгалтер сельского поселения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4.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F10359">
            <w:pPr>
              <w:pStyle w:val="NormalWeb"/>
              <w:spacing w:before="0" w:beforeAutospacing="0" w:after="0" w:afterAutospacing="0"/>
              <w:ind w:left="127" w:right="126"/>
            </w:pPr>
            <w:r w:rsidRPr="00F720AF">
              <w:t xml:space="preserve">О перспективном плане работы </w:t>
            </w:r>
            <w:r>
              <w:t>Верхососенского</w:t>
            </w:r>
            <w:r w:rsidRPr="00F720AF">
              <w:t xml:space="preserve"> сельского Совета народных депутатов на 20</w:t>
            </w:r>
            <w:r>
              <w:t>21</w:t>
            </w:r>
            <w:r w:rsidRPr="00F720AF">
              <w:t xml:space="preserve"> год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Ноябрь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ind w:left="127" w:right="127"/>
              <w:jc w:val="center"/>
            </w:pPr>
            <w:r>
              <w:t>Ответственный –</w:t>
            </w:r>
          </w:p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27"/>
              <w:jc w:val="center"/>
            </w:pPr>
            <w:r>
              <w:t>Депутаты  сельского Совета народных депутатов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5.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F10359">
            <w:pPr>
              <w:pStyle w:val="NormalWeb"/>
              <w:spacing w:before="0" w:beforeAutospacing="0" w:after="0" w:afterAutospacing="0"/>
              <w:ind w:left="127" w:right="126"/>
            </w:pPr>
            <w:r w:rsidRPr="00F720AF">
              <w:t>Об утверждении плана работы сельского Совета народных депутатов на 20</w:t>
            </w:r>
            <w:r>
              <w:t>21</w:t>
            </w:r>
            <w:r w:rsidRPr="00F720AF">
              <w:t xml:space="preserve"> год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Декабрь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ind w:left="127" w:right="127"/>
              <w:jc w:val="center"/>
            </w:pPr>
            <w:r>
              <w:t>Ответственный –</w:t>
            </w:r>
          </w:p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27"/>
              <w:jc w:val="center"/>
            </w:pPr>
            <w:r>
              <w:t>Депутаты  сельского Совета народных депутатов</w:t>
            </w:r>
          </w:p>
        </w:tc>
      </w:tr>
      <w:tr w:rsidR="008100FC" w:rsidRPr="00020D8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6.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F10359">
            <w:pPr>
              <w:pStyle w:val="NormalWeb"/>
              <w:spacing w:before="0" w:beforeAutospacing="0" w:after="0" w:afterAutospacing="0"/>
              <w:ind w:left="127" w:right="126"/>
            </w:pPr>
            <w:r w:rsidRPr="00F720AF">
              <w:t xml:space="preserve">О бюджете </w:t>
            </w:r>
            <w:r>
              <w:t xml:space="preserve">Верхососенского </w:t>
            </w:r>
            <w:r w:rsidRPr="00F720AF">
              <w:t>сельского</w:t>
            </w:r>
            <w:r>
              <w:t xml:space="preserve"> поселения</w:t>
            </w:r>
            <w:r w:rsidRPr="00F720AF">
              <w:t xml:space="preserve"> на 20</w:t>
            </w:r>
            <w:r>
              <w:t>21</w:t>
            </w:r>
            <w:r w:rsidRPr="00F720AF">
              <w:t xml:space="preserve"> год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F720AF">
              <w:t>Декабрь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ind w:left="127" w:right="127"/>
              <w:jc w:val="center"/>
            </w:pPr>
            <w:r>
              <w:t>Ответственный –</w:t>
            </w:r>
          </w:p>
          <w:p w:rsidR="008100FC" w:rsidRPr="00F720AF" w:rsidRDefault="008100FC" w:rsidP="00715D46">
            <w:pPr>
              <w:pStyle w:val="NormalWeb"/>
              <w:spacing w:before="0" w:beforeAutospacing="0" w:after="0" w:afterAutospacing="0"/>
              <w:ind w:left="127" w:right="127"/>
              <w:jc w:val="center"/>
            </w:pPr>
            <w:r>
              <w:t>Ведущий специалист-бухгалтер сельского поселения</w:t>
            </w:r>
          </w:p>
        </w:tc>
      </w:tr>
    </w:tbl>
    <w:p w:rsidR="008100FC" w:rsidRPr="0075205F" w:rsidRDefault="008100FC" w:rsidP="008C0518">
      <w:pPr>
        <w:pStyle w:val="NormalWeb"/>
        <w:spacing w:before="0" w:beforeAutospacing="0" w:after="0" w:afterAutospacing="0"/>
        <w:jc w:val="center"/>
        <w:rPr>
          <w:color w:val="333333"/>
        </w:rPr>
      </w:pPr>
      <w:r>
        <w:rPr>
          <w:rStyle w:val="Strong"/>
          <w:rFonts w:ascii="Arial" w:hAnsi="Arial" w:cs="Arial"/>
          <w:color w:val="333333"/>
          <w:sz w:val="18"/>
          <w:szCs w:val="18"/>
        </w:rPr>
        <w:t>  </w:t>
      </w:r>
    </w:p>
    <w:p w:rsidR="008100FC" w:rsidRPr="0075205F" w:rsidRDefault="008100FC" w:rsidP="008C0518">
      <w:pPr>
        <w:pStyle w:val="NormalWeb"/>
        <w:spacing w:before="0" w:beforeAutospacing="0" w:after="0" w:afterAutospacing="0"/>
        <w:jc w:val="center"/>
        <w:rPr>
          <w:color w:val="333333"/>
        </w:rPr>
      </w:pPr>
      <w:r w:rsidRPr="0075205F">
        <w:rPr>
          <w:rStyle w:val="Strong"/>
          <w:color w:val="333333"/>
        </w:rPr>
        <w:t>ОРГАНИЗАЦИОННАЯ ИНФОРМАЦИОННАЯ РАБОТА С НАСЕЛЕНИЕМ</w:t>
      </w:r>
      <w:r w:rsidRPr="0075205F">
        <w:rPr>
          <w:rStyle w:val="Strong"/>
          <w:color w:val="333333"/>
          <w:sz w:val="18"/>
          <w:szCs w:val="18"/>
        </w:rPr>
        <w:t> </w:t>
      </w:r>
    </w:p>
    <w:p w:rsidR="008100FC" w:rsidRPr="0075205F" w:rsidRDefault="008100FC" w:rsidP="008C0518">
      <w:pPr>
        <w:pStyle w:val="NormalWeb"/>
        <w:spacing w:before="0" w:beforeAutospacing="0" w:after="0" w:afterAutospacing="0"/>
        <w:jc w:val="center"/>
        <w:rPr>
          <w:color w:val="333333"/>
          <w:sz w:val="18"/>
          <w:szCs w:val="18"/>
        </w:rPr>
      </w:pPr>
      <w:r w:rsidRPr="0075205F">
        <w:rPr>
          <w:color w:val="333333"/>
          <w:sz w:val="18"/>
          <w:szCs w:val="18"/>
        </w:rPr>
        <w:t> </w:t>
      </w:r>
    </w:p>
    <w:tbl>
      <w:tblPr>
        <w:tblW w:w="9796" w:type="dxa"/>
        <w:tblCellSpacing w:w="0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663"/>
        <w:gridCol w:w="4455"/>
        <w:gridCol w:w="1985"/>
        <w:gridCol w:w="2693"/>
      </w:tblGrid>
      <w:tr w:rsidR="008100FC" w:rsidRPr="00020D85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75205F">
              <w:t>1.</w:t>
            </w:r>
          </w:p>
        </w:tc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ind w:left="175" w:right="127"/>
            </w:pPr>
            <w:r w:rsidRPr="0075205F">
              <w:t>Проведение публичных слушаний:</w:t>
            </w:r>
          </w:p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ind w:left="175" w:right="127"/>
            </w:pPr>
            <w:r w:rsidRPr="0075205F">
              <w:t>- по внесению изменений и дополнений в Устав сельсовета;</w:t>
            </w:r>
          </w:p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ind w:left="175" w:right="127"/>
            </w:pPr>
            <w:r w:rsidRPr="0075205F">
              <w:t>- по утверждению бюджета;</w:t>
            </w:r>
          </w:p>
          <w:p w:rsidR="008100FC" w:rsidRDefault="008100FC" w:rsidP="00715D46">
            <w:pPr>
              <w:pStyle w:val="NormalWeb"/>
              <w:spacing w:before="0" w:beforeAutospacing="0" w:after="0" w:afterAutospacing="0"/>
              <w:ind w:left="175" w:right="127"/>
            </w:pPr>
            <w:r w:rsidRPr="0075205F">
              <w:t>- по исполнению бюджета;</w:t>
            </w:r>
          </w:p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ind w:left="175" w:right="127"/>
            </w:pPr>
            <w:r>
              <w:t>- по внесению изменений в ПЗЗ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ind w:left="127" w:right="174"/>
              <w:jc w:val="center"/>
            </w:pPr>
            <w:r w:rsidRPr="0075205F">
              <w:t>В течение года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Ответственный –</w:t>
            </w:r>
          </w:p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Депутаты  сельского Совета народных депутатов Администрация сельского поселения</w:t>
            </w:r>
          </w:p>
        </w:tc>
      </w:tr>
      <w:tr w:rsidR="008100FC" w:rsidRPr="00020D85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75205F">
              <w:t>2.</w:t>
            </w:r>
          </w:p>
        </w:tc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ind w:left="175" w:right="127"/>
            </w:pPr>
            <w:r w:rsidRPr="0075205F">
              <w:t>Проведение встреч с избирателями, участие в собраниях и конференциях граждан по вопросам местного значения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ind w:left="127" w:right="174"/>
              <w:jc w:val="center"/>
            </w:pPr>
            <w:r w:rsidRPr="0075205F">
              <w:t>В течение года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ind w:left="127"/>
              <w:jc w:val="center"/>
            </w:pPr>
            <w:r>
              <w:t>Ответственный – Депутаты  сельского Совета народных депутатов</w:t>
            </w:r>
          </w:p>
        </w:tc>
      </w:tr>
      <w:tr w:rsidR="008100FC" w:rsidRPr="00020D85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75205F">
              <w:t>3.</w:t>
            </w:r>
          </w:p>
        </w:tc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ind w:left="175" w:right="127"/>
            </w:pPr>
            <w:r w:rsidRPr="0075205F">
              <w:t>Опубликование (обнародование) принятых сельским Советом народных депутатов решений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ind w:left="127" w:right="174"/>
              <w:jc w:val="center"/>
            </w:pPr>
            <w:r w:rsidRPr="0075205F">
              <w:t>В течение года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Ответственный –</w:t>
            </w:r>
          </w:p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Администрация сельского поселения</w:t>
            </w:r>
          </w:p>
        </w:tc>
      </w:tr>
      <w:tr w:rsidR="008100FC" w:rsidRPr="00020D85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75205F">
              <w:t>4.</w:t>
            </w:r>
          </w:p>
        </w:tc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ind w:left="175" w:right="127"/>
            </w:pPr>
            <w:r w:rsidRPr="0075205F">
              <w:t>Прием граждан по личным вопросам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ind w:left="127" w:right="174"/>
              <w:jc w:val="center"/>
            </w:pPr>
            <w:r>
              <w:t>Согласно графика приема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 xml:space="preserve">Ответственный – Председатель сельского  Совета народных депутатов, </w:t>
            </w:r>
          </w:p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>
              <w:t>Депутаты  сельского Совета народных депутатов</w:t>
            </w:r>
          </w:p>
        </w:tc>
      </w:tr>
      <w:tr w:rsidR="008100FC" w:rsidRPr="00020D85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jc w:val="center"/>
            </w:pPr>
            <w:r w:rsidRPr="0075205F">
              <w:t>5.</w:t>
            </w:r>
          </w:p>
        </w:tc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ind w:left="175" w:right="127"/>
            </w:pPr>
            <w:r w:rsidRPr="0075205F">
              <w:t>Участие депутатов в культурно-массовых и общественных мероприятиях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00FC" w:rsidRPr="0075205F" w:rsidRDefault="008100FC" w:rsidP="00715D46">
            <w:pPr>
              <w:pStyle w:val="NormalWeb"/>
              <w:spacing w:before="0" w:beforeAutospacing="0" w:after="0" w:afterAutospacing="0"/>
              <w:ind w:left="127" w:right="174"/>
              <w:jc w:val="center"/>
            </w:pPr>
            <w:r w:rsidRPr="0075205F">
              <w:t>В течение года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100FC" w:rsidRDefault="008100FC" w:rsidP="00EB4896">
            <w:pPr>
              <w:pStyle w:val="NormalWeb"/>
              <w:spacing w:before="0" w:beforeAutospacing="0" w:after="0" w:afterAutospacing="0"/>
              <w:jc w:val="center"/>
            </w:pPr>
            <w:r>
              <w:t xml:space="preserve">Ответственный – Председатель сельского  Совета народных депутатов, </w:t>
            </w:r>
          </w:p>
          <w:p w:rsidR="008100FC" w:rsidRPr="0075205F" w:rsidRDefault="008100FC" w:rsidP="00EB4896">
            <w:pPr>
              <w:pStyle w:val="NormalWeb"/>
              <w:spacing w:before="0" w:beforeAutospacing="0" w:after="0" w:afterAutospacing="0"/>
              <w:jc w:val="center"/>
            </w:pPr>
            <w:r>
              <w:t>Депутаты  сельского Совета народных депутатов</w:t>
            </w:r>
          </w:p>
        </w:tc>
      </w:tr>
    </w:tbl>
    <w:p w:rsidR="008100FC" w:rsidRDefault="008100FC" w:rsidP="008C0518">
      <w:pPr>
        <w:pStyle w:val="NormalWeb"/>
        <w:spacing w:before="0" w:beforeAutospacing="0" w:after="0" w:afterAutospacing="0" w:line="100" w:lineRule="atLeast"/>
        <w:ind w:right="57"/>
        <w:rPr>
          <w:color w:val="000000"/>
          <w:sz w:val="28"/>
          <w:szCs w:val="28"/>
        </w:rPr>
      </w:pPr>
    </w:p>
    <w:p w:rsidR="008100FC" w:rsidRDefault="008100FC"/>
    <w:sectPr w:rsidR="008100FC" w:rsidSect="008C0518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9626E"/>
    <w:multiLevelType w:val="hybridMultilevel"/>
    <w:tmpl w:val="7C70396E"/>
    <w:lvl w:ilvl="0" w:tplc="C05E654E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0518"/>
    <w:rsid w:val="00020D85"/>
    <w:rsid w:val="000B0A16"/>
    <w:rsid w:val="0016208E"/>
    <w:rsid w:val="00167912"/>
    <w:rsid w:val="001B3520"/>
    <w:rsid w:val="001B46B4"/>
    <w:rsid w:val="00264A0D"/>
    <w:rsid w:val="002B6D7A"/>
    <w:rsid w:val="002C61E5"/>
    <w:rsid w:val="00316540"/>
    <w:rsid w:val="00374F62"/>
    <w:rsid w:val="003E3439"/>
    <w:rsid w:val="003E481F"/>
    <w:rsid w:val="004124A9"/>
    <w:rsid w:val="004D0128"/>
    <w:rsid w:val="005100E0"/>
    <w:rsid w:val="00594AC3"/>
    <w:rsid w:val="00682695"/>
    <w:rsid w:val="00693AD6"/>
    <w:rsid w:val="006C4586"/>
    <w:rsid w:val="00715D46"/>
    <w:rsid w:val="0075205F"/>
    <w:rsid w:val="007A1C52"/>
    <w:rsid w:val="007B11C0"/>
    <w:rsid w:val="008100FC"/>
    <w:rsid w:val="008403C8"/>
    <w:rsid w:val="0086741D"/>
    <w:rsid w:val="0087142D"/>
    <w:rsid w:val="00873C6F"/>
    <w:rsid w:val="008C0518"/>
    <w:rsid w:val="009551C9"/>
    <w:rsid w:val="00964C24"/>
    <w:rsid w:val="009F4257"/>
    <w:rsid w:val="00A02D44"/>
    <w:rsid w:val="00AF170C"/>
    <w:rsid w:val="00BA531A"/>
    <w:rsid w:val="00C063D5"/>
    <w:rsid w:val="00C257DF"/>
    <w:rsid w:val="00C55A8B"/>
    <w:rsid w:val="00C92DCA"/>
    <w:rsid w:val="00CF653F"/>
    <w:rsid w:val="00D04903"/>
    <w:rsid w:val="00D36026"/>
    <w:rsid w:val="00D64CC4"/>
    <w:rsid w:val="00D91A0C"/>
    <w:rsid w:val="00E107CC"/>
    <w:rsid w:val="00E66B59"/>
    <w:rsid w:val="00E81B46"/>
    <w:rsid w:val="00E9395B"/>
    <w:rsid w:val="00EB4896"/>
    <w:rsid w:val="00F063F9"/>
    <w:rsid w:val="00F10359"/>
    <w:rsid w:val="00F720AF"/>
    <w:rsid w:val="00FC70EE"/>
    <w:rsid w:val="00FD3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6B4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0518"/>
    <w:rPr>
      <w:rFonts w:cs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8C0518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8C0518"/>
  </w:style>
  <w:style w:type="character" w:styleId="Strong">
    <w:name w:val="Strong"/>
    <w:basedOn w:val="DefaultParagraphFont"/>
    <w:uiPriority w:val="99"/>
    <w:qFormat/>
    <w:rsid w:val="008C0518"/>
    <w:rPr>
      <w:b/>
      <w:bCs/>
    </w:rPr>
  </w:style>
  <w:style w:type="paragraph" w:customStyle="1" w:styleId="p9">
    <w:name w:val="p9"/>
    <w:basedOn w:val="Normal"/>
    <w:uiPriority w:val="99"/>
    <w:rsid w:val="008C0518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108</TotalTime>
  <Pages>5</Pages>
  <Words>1040</Words>
  <Characters>5928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2020-07-03T07:45:00Z</cp:lastPrinted>
  <dcterms:created xsi:type="dcterms:W3CDTF">2017-01-17T11:39:00Z</dcterms:created>
  <dcterms:modified xsi:type="dcterms:W3CDTF">2020-07-03T07:45:00Z</dcterms:modified>
</cp:coreProperties>
</file>